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3415A" w14:textId="77777777" w:rsidR="00D01930" w:rsidRDefault="00D01930"/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12960"/>
      </w:tblGrid>
      <w:tr w:rsidR="00AA0737" w14:paraId="4AD73692" w14:textId="77777777" w:rsidTr="00AA0737">
        <w:trPr>
          <w:trHeight w:val="3324"/>
          <w:jc w:val="center"/>
        </w:trPr>
        <w:tc>
          <w:tcPr>
            <w:tcW w:w="12960" w:type="dxa"/>
            <w:vAlign w:val="bottom"/>
          </w:tcPr>
          <w:p w14:paraId="657EC1A1" w14:textId="77777777" w:rsidR="00AA0737" w:rsidRPr="00B93D1E" w:rsidRDefault="00D01930" w:rsidP="00A82704">
            <w:pPr>
              <w:pStyle w:val="Title"/>
              <w:jc w:val="both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59264" behindDoc="0" locked="0" layoutInCell="1" allowOverlap="1" wp14:anchorId="1149381A" wp14:editId="40FA04ED">
                  <wp:simplePos x="0" y="0"/>
                  <wp:positionH relativeFrom="column">
                    <wp:posOffset>3705225</wp:posOffset>
                  </wp:positionH>
                  <wp:positionV relativeFrom="paragraph">
                    <wp:posOffset>-1906905</wp:posOffset>
                  </wp:positionV>
                  <wp:extent cx="2971800" cy="1666875"/>
                  <wp:effectExtent l="0" t="0" r="0" b="9525"/>
                  <wp:wrapNone/>
                  <wp:docPr id="3" name="Picture 3" descr="Description: NC 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NC 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3D1E">
              <w:t xml:space="preserve">  </w:t>
            </w:r>
            <w:r w:rsidR="00B93D1E">
              <w:rPr>
                <w:sz w:val="52"/>
                <w:szCs w:val="52"/>
              </w:rPr>
              <w:t>Certificate of Continuing Education Credits</w:t>
            </w:r>
          </w:p>
        </w:tc>
      </w:tr>
      <w:tr w:rsidR="00AA0737" w14:paraId="114D5E3D" w14:textId="77777777" w:rsidTr="00AA0737">
        <w:trPr>
          <w:jc w:val="center"/>
        </w:trPr>
        <w:tc>
          <w:tcPr>
            <w:tcW w:w="12960" w:type="dxa"/>
          </w:tcPr>
          <w:p w14:paraId="3D556D42" w14:textId="77777777" w:rsidR="00AA0737" w:rsidRPr="00B93D1E" w:rsidRDefault="00AA0737" w:rsidP="00A82704">
            <w:pPr>
              <w:rPr>
                <w:sz w:val="20"/>
                <w:szCs w:val="20"/>
              </w:rPr>
            </w:pPr>
          </w:p>
        </w:tc>
      </w:tr>
      <w:tr w:rsidR="00AA0737" w14:paraId="4B2BC3AA" w14:textId="77777777" w:rsidTr="00AA0737">
        <w:trPr>
          <w:jc w:val="center"/>
        </w:trPr>
        <w:tc>
          <w:tcPr>
            <w:tcW w:w="12960" w:type="dxa"/>
          </w:tcPr>
          <w:p w14:paraId="6024F4CB" w14:textId="77777777" w:rsidR="00CF15B4" w:rsidRDefault="00CF15B4" w:rsidP="00B93D1E">
            <w:pPr>
              <w:jc w:val="left"/>
              <w:rPr>
                <w:i w:val="0"/>
                <w:u w:val="single"/>
              </w:rPr>
            </w:pPr>
          </w:p>
          <w:p w14:paraId="04CFF727" w14:textId="77777777" w:rsidR="00A82704" w:rsidRDefault="00B93D1E" w:rsidP="00B93D1E">
            <w:pPr>
              <w:jc w:val="left"/>
              <w:rPr>
                <w:i w:val="0"/>
                <w:u w:val="single"/>
              </w:rPr>
            </w:pPr>
            <w:r>
              <w:rPr>
                <w:i w:val="0"/>
                <w:u w:val="single"/>
              </w:rPr>
              <w:t>NC CASE Annual Conference</w:t>
            </w:r>
            <w:r w:rsidR="008422CB">
              <w:t xml:space="preserve">                 </w:t>
            </w:r>
            <w:r w:rsidR="00A82704">
              <w:t xml:space="preserve">            </w:t>
            </w:r>
            <w:r w:rsidR="004644B0">
              <w:rPr>
                <w:i w:val="0"/>
                <w:u w:val="single"/>
              </w:rPr>
              <w:t>October 2-5, 2022</w:t>
            </w:r>
            <w:r>
              <w:t xml:space="preserve">   </w:t>
            </w:r>
            <w:r w:rsidR="00CF15B4">
              <w:t xml:space="preserve">           </w:t>
            </w:r>
            <w:r w:rsidR="00CF15B4">
              <w:rPr>
                <w:i w:val="0"/>
                <w:u w:val="single"/>
              </w:rPr>
              <w:t>Wrightsville Beach, NC</w:t>
            </w:r>
            <w:r>
              <w:t xml:space="preserve">  </w:t>
            </w:r>
            <w:r w:rsidR="008422CB">
              <w:t xml:space="preserve">      </w:t>
            </w:r>
            <w:r>
              <w:t xml:space="preserve">    </w:t>
            </w:r>
          </w:p>
          <w:p w14:paraId="394939C2" w14:textId="77777777" w:rsidR="00B93D1E" w:rsidRPr="00B93D1E" w:rsidRDefault="00B93D1E" w:rsidP="00B93D1E">
            <w:pPr>
              <w:jc w:val="left"/>
              <w:rPr>
                <w:i w:val="0"/>
                <w:sz w:val="22"/>
                <w:szCs w:val="22"/>
              </w:rPr>
            </w:pPr>
            <w:r w:rsidRPr="00B93D1E">
              <w:rPr>
                <w:i w:val="0"/>
                <w:sz w:val="22"/>
                <w:szCs w:val="22"/>
              </w:rPr>
              <w:t xml:space="preserve">Activity Title                                                 </w:t>
            </w:r>
            <w:r w:rsidR="008422CB">
              <w:rPr>
                <w:i w:val="0"/>
                <w:sz w:val="22"/>
                <w:szCs w:val="22"/>
              </w:rPr>
              <w:t xml:space="preserve">                </w:t>
            </w:r>
            <w:r w:rsidR="00A82704">
              <w:rPr>
                <w:i w:val="0"/>
                <w:sz w:val="22"/>
                <w:szCs w:val="22"/>
              </w:rPr>
              <w:t xml:space="preserve">             </w:t>
            </w:r>
            <w:r w:rsidR="00CF15B4">
              <w:rPr>
                <w:i w:val="0"/>
                <w:sz w:val="22"/>
                <w:szCs w:val="22"/>
              </w:rPr>
              <w:t xml:space="preserve"> </w:t>
            </w:r>
            <w:r w:rsidRPr="00B93D1E">
              <w:rPr>
                <w:i w:val="0"/>
                <w:sz w:val="22"/>
                <w:szCs w:val="22"/>
              </w:rPr>
              <w:t xml:space="preserve">Date(s)                          </w:t>
            </w:r>
            <w:r>
              <w:rPr>
                <w:i w:val="0"/>
                <w:sz w:val="22"/>
                <w:szCs w:val="22"/>
              </w:rPr>
              <w:t xml:space="preserve">           </w:t>
            </w:r>
            <w:r w:rsidR="008422CB">
              <w:rPr>
                <w:i w:val="0"/>
                <w:sz w:val="22"/>
                <w:szCs w:val="22"/>
              </w:rPr>
              <w:t xml:space="preserve">     </w:t>
            </w:r>
            <w:r w:rsidR="00CF15B4">
              <w:rPr>
                <w:i w:val="0"/>
                <w:sz w:val="22"/>
                <w:szCs w:val="22"/>
              </w:rPr>
              <w:t>Location</w:t>
            </w:r>
          </w:p>
          <w:p w14:paraId="49398FDB" w14:textId="77777777" w:rsidR="00B93D1E" w:rsidRDefault="00B93D1E" w:rsidP="00B93D1E">
            <w:pPr>
              <w:jc w:val="left"/>
              <w:rPr>
                <w:i w:val="0"/>
              </w:rPr>
            </w:pPr>
          </w:p>
          <w:p w14:paraId="4050B03B" w14:textId="77777777" w:rsidR="00B93D1E" w:rsidRDefault="00946CB5" w:rsidP="00B93D1E">
            <w:pPr>
              <w:jc w:val="left"/>
              <w:rPr>
                <w:i w:val="0"/>
              </w:rPr>
            </w:pPr>
            <w:r>
              <w:rPr>
                <w:i w:val="0"/>
                <w:u w:val="single"/>
              </w:rPr>
              <w:t>20 total hours or 2</w:t>
            </w:r>
            <w:r w:rsidR="00B93D1E">
              <w:rPr>
                <w:i w:val="0"/>
                <w:u w:val="single"/>
              </w:rPr>
              <w:t>.0 CEUs</w:t>
            </w:r>
            <w:r w:rsidR="00B93D1E">
              <w:rPr>
                <w:i w:val="0"/>
              </w:rPr>
              <w:t xml:space="preserve">                 </w:t>
            </w:r>
            <w:r w:rsidR="00CF15B4">
              <w:rPr>
                <w:i w:val="0"/>
              </w:rPr>
              <w:t xml:space="preserve">                  </w:t>
            </w:r>
            <w:r w:rsidR="00CF15B4" w:rsidRPr="00CF15B4">
              <w:rPr>
                <w:i w:val="0"/>
                <w:u w:val="single"/>
              </w:rPr>
              <w:t>Sandy Albert, Michael Marcela and Teresa Owens</w:t>
            </w:r>
          </w:p>
          <w:p w14:paraId="7285A1F2" w14:textId="77777777" w:rsidR="00B4447A" w:rsidRPr="00B4447A" w:rsidRDefault="00B93D1E" w:rsidP="00B93D1E">
            <w:pPr>
              <w:jc w:val="left"/>
              <w:rPr>
                <w:i w:val="0"/>
                <w:sz w:val="22"/>
                <w:szCs w:val="22"/>
              </w:rPr>
            </w:pPr>
            <w:r w:rsidRPr="00B4447A">
              <w:rPr>
                <w:i w:val="0"/>
                <w:sz w:val="22"/>
                <w:szCs w:val="22"/>
              </w:rPr>
              <w:t xml:space="preserve">Number of Hours / Units of Credit                                      </w:t>
            </w:r>
            <w:r w:rsidR="00B4447A">
              <w:rPr>
                <w:i w:val="0"/>
                <w:sz w:val="22"/>
                <w:szCs w:val="22"/>
              </w:rPr>
              <w:t xml:space="preserve">      </w:t>
            </w:r>
            <w:r w:rsidRPr="00B4447A">
              <w:rPr>
                <w:i w:val="0"/>
                <w:sz w:val="22"/>
                <w:szCs w:val="22"/>
              </w:rPr>
              <w:t>NCCASE Conference Co-chair</w:t>
            </w:r>
            <w:r w:rsidR="00CF15B4">
              <w:rPr>
                <w:i w:val="0"/>
                <w:sz w:val="22"/>
                <w:szCs w:val="22"/>
              </w:rPr>
              <w:t>s</w:t>
            </w:r>
            <w:r w:rsidRPr="00B4447A">
              <w:rPr>
                <w:i w:val="0"/>
                <w:sz w:val="22"/>
                <w:szCs w:val="22"/>
              </w:rPr>
              <w:t xml:space="preserve"> </w:t>
            </w:r>
          </w:p>
          <w:p w14:paraId="0BA2AAF1" w14:textId="77777777" w:rsidR="00B93D1E" w:rsidRPr="00B4447A" w:rsidRDefault="00B93D1E" w:rsidP="00B93D1E">
            <w:pPr>
              <w:jc w:val="left"/>
              <w:rPr>
                <w:i w:val="0"/>
                <w:sz w:val="22"/>
                <w:szCs w:val="22"/>
              </w:rPr>
            </w:pPr>
          </w:p>
          <w:p w14:paraId="7A8493EC" w14:textId="77777777" w:rsidR="00B93D1E" w:rsidRPr="00B93D1E" w:rsidRDefault="00B93D1E" w:rsidP="00B93D1E">
            <w:pPr>
              <w:jc w:val="left"/>
              <w:rPr>
                <w:i w:val="0"/>
              </w:rPr>
            </w:pPr>
            <w:r>
              <w:rPr>
                <w:i w:val="0"/>
              </w:rPr>
              <w:t xml:space="preserve">     </w:t>
            </w:r>
          </w:p>
        </w:tc>
      </w:tr>
      <w:tr w:rsidR="00AA0737" w14:paraId="362F149F" w14:textId="77777777" w:rsidTr="00AA0737">
        <w:trPr>
          <w:jc w:val="center"/>
        </w:trPr>
        <w:tc>
          <w:tcPr>
            <w:tcW w:w="12960" w:type="dxa"/>
          </w:tcPr>
          <w:p w14:paraId="68FE1F35" w14:textId="77777777" w:rsidR="00B4447A" w:rsidRDefault="00B4447A" w:rsidP="00B93D1E">
            <w:pPr>
              <w:pStyle w:val="Name"/>
              <w:jc w:val="left"/>
              <w:rPr>
                <w:sz w:val="24"/>
                <w:szCs w:val="24"/>
              </w:rPr>
            </w:pPr>
          </w:p>
          <w:p w14:paraId="780014E9" w14:textId="77777777" w:rsidR="008422CB" w:rsidRPr="008422CB" w:rsidRDefault="00B93D1E" w:rsidP="00B93D1E">
            <w:pPr>
              <w:pStyle w:val="Name"/>
              <w:jc w:val="left"/>
              <w:rPr>
                <w:sz w:val="24"/>
                <w:szCs w:val="24"/>
              </w:rPr>
            </w:pPr>
            <w:r w:rsidRPr="008422CB">
              <w:rPr>
                <w:sz w:val="24"/>
                <w:szCs w:val="24"/>
              </w:rPr>
              <w:t>The individual named below has successfully completed a non-college credit Professional Development activity provided by the NC Council for Administrators of Special Education (NCCASE)</w:t>
            </w:r>
            <w:r w:rsidR="008422CB" w:rsidRPr="008422CB">
              <w:rPr>
                <w:sz w:val="24"/>
                <w:szCs w:val="24"/>
              </w:rPr>
              <w:t xml:space="preserve">. </w:t>
            </w:r>
          </w:p>
        </w:tc>
      </w:tr>
      <w:tr w:rsidR="00AA0737" w14:paraId="6BB8B9E9" w14:textId="77777777" w:rsidTr="00AA0737">
        <w:trPr>
          <w:trHeight w:val="1652"/>
          <w:jc w:val="center"/>
        </w:trPr>
        <w:tc>
          <w:tcPr>
            <w:tcW w:w="12960" w:type="dxa"/>
            <w:vAlign w:val="center"/>
          </w:tcPr>
          <w:p w14:paraId="4736F9D8" w14:textId="77777777" w:rsidR="00B4447A" w:rsidRDefault="00B4447A" w:rsidP="00B4447A">
            <w:pPr>
              <w:jc w:val="both"/>
            </w:pPr>
          </w:p>
          <w:p w14:paraId="231BA465" w14:textId="77777777" w:rsidR="00B4447A" w:rsidRDefault="00B4447A" w:rsidP="00B4447A">
            <w:pPr>
              <w:jc w:val="both"/>
            </w:pPr>
          </w:p>
          <w:p w14:paraId="767E70C2" w14:textId="77777777" w:rsidR="00AA0737" w:rsidRPr="00AA0737" w:rsidRDefault="00B4447A" w:rsidP="00B4447A">
            <w:pPr>
              <w:jc w:val="both"/>
            </w:pPr>
            <w:r>
              <w:t xml:space="preserve">         Participant Name (Printed)                                       Participant Signature</w:t>
            </w:r>
          </w:p>
        </w:tc>
      </w:tr>
    </w:tbl>
    <w:p w14:paraId="28C10E2A" w14:textId="77777777" w:rsidR="00A410FF" w:rsidRDefault="00A410FF" w:rsidP="00AA0737">
      <w:pPr>
        <w:pStyle w:val="BodyText"/>
      </w:pPr>
    </w:p>
    <w:sectPr w:rsidR="00A410FF" w:rsidSect="008A067C">
      <w:headerReference w:type="default" r:id="rId10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BE92B" w14:textId="77777777" w:rsidR="00C84AE2" w:rsidRDefault="00C84AE2" w:rsidP="003F140B">
      <w:r>
        <w:separator/>
      </w:r>
    </w:p>
  </w:endnote>
  <w:endnote w:type="continuationSeparator" w:id="0">
    <w:p w14:paraId="1C529EE6" w14:textId="77777777" w:rsidR="00C84AE2" w:rsidRDefault="00C84AE2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panose1 w:val="020408020504050902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203B5" w14:textId="77777777" w:rsidR="00C84AE2" w:rsidRDefault="00C84AE2" w:rsidP="003F140B">
      <w:r>
        <w:separator/>
      </w:r>
    </w:p>
  </w:footnote>
  <w:footnote w:type="continuationSeparator" w:id="0">
    <w:p w14:paraId="2BEA13C6" w14:textId="77777777" w:rsidR="00C84AE2" w:rsidRDefault="00C84AE2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0995" w14:textId="77777777" w:rsidR="00657B53" w:rsidRDefault="008A067C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7189F3F" wp14:editId="66A20DA6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7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1C66D05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">
              <v:group id="Group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Shape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71F28A5E" wp14:editId="00B33C0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embedSystemFonts/>
  <w:bordersDoNotSurroundHeader/>
  <w:bordersDoNotSurroundFooter/>
  <w:hideSpellingErrors/>
  <w:hideGrammaticalError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1B3"/>
    <w:rsid w:val="000611B3"/>
    <w:rsid w:val="0006192F"/>
    <w:rsid w:val="0006754D"/>
    <w:rsid w:val="001B24AF"/>
    <w:rsid w:val="003F140B"/>
    <w:rsid w:val="004644B0"/>
    <w:rsid w:val="004E338A"/>
    <w:rsid w:val="0050334E"/>
    <w:rsid w:val="00657B53"/>
    <w:rsid w:val="0069082D"/>
    <w:rsid w:val="00754361"/>
    <w:rsid w:val="008422CB"/>
    <w:rsid w:val="008A067C"/>
    <w:rsid w:val="00946CB5"/>
    <w:rsid w:val="00A1495F"/>
    <w:rsid w:val="00A410FF"/>
    <w:rsid w:val="00A82704"/>
    <w:rsid w:val="00AA0737"/>
    <w:rsid w:val="00AB489F"/>
    <w:rsid w:val="00B4447A"/>
    <w:rsid w:val="00B93D1E"/>
    <w:rsid w:val="00BC2478"/>
    <w:rsid w:val="00C84AE2"/>
    <w:rsid w:val="00CF15B4"/>
    <w:rsid w:val="00D01930"/>
    <w:rsid w:val="00E31E21"/>
    <w:rsid w:val="00EA200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C6822F"/>
  <w14:defaultImageDpi w14:val="0"/>
  <w15:docId w15:val="{A8F70FA1-3ABA-4090-9F5C-3F64C13D9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am\AppData\Roaming\Microsoft\Templates\Employee%20of%20the%20month%20certificate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C:\Users\marcelam\AppData\Roaming\Microsoft\Templates\Employee of the month certificate.dotx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Michael Marcela</dc:creator>
  <cp:keywords/>
  <dc:description/>
  <cp:lastModifiedBy>Owens, Teresa</cp:lastModifiedBy>
  <cp:revision>2</cp:revision>
  <dcterms:created xsi:type="dcterms:W3CDTF">2022-10-07T11:47:00Z</dcterms:created>
  <dcterms:modified xsi:type="dcterms:W3CDTF">2022-10-07T11:47:00Z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